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D42" w:rsidRDefault="006910EB">
      <w:r>
        <w:rPr>
          <w:noProof/>
          <w:lang w:eastAsia="de-DE"/>
        </w:rPr>
        <w:drawing>
          <wp:inline distT="0" distB="0" distL="0" distR="0" wp14:anchorId="7ACBFF47" wp14:editId="03C2E283">
            <wp:extent cx="5760720" cy="4320540"/>
            <wp:effectExtent l="0" t="0" r="0" b="381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80D4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0EB"/>
    <w:rsid w:val="006910EB"/>
    <w:rsid w:val="00E80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409C82-EB6C-4ED7-A027-F95FC4807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6E9D7ECF.dotm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Schlund</dc:creator>
  <cp:keywords/>
  <dc:description/>
  <cp:lastModifiedBy>Michael Schlund</cp:lastModifiedBy>
  <cp:revision>1</cp:revision>
  <dcterms:created xsi:type="dcterms:W3CDTF">2014-10-06T09:04:00Z</dcterms:created>
  <dcterms:modified xsi:type="dcterms:W3CDTF">2014-10-06T09:04:00Z</dcterms:modified>
</cp:coreProperties>
</file>