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767F" w:rsidRPr="009F06B1" w:rsidRDefault="009F06B1" w:rsidP="009F06B1">
      <w:r>
        <w:rPr>
          <w:noProof/>
          <w:lang w:eastAsia="de-DE"/>
        </w:rPr>
        <w:drawing>
          <wp:inline distT="0" distB="0" distL="0" distR="0" wp14:anchorId="14B2CA4C" wp14:editId="16A444FF">
            <wp:extent cx="5760720" cy="4320540"/>
            <wp:effectExtent l="0" t="0" r="0" b="381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3767F" w:rsidRPr="009F06B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056"/>
    <w:rsid w:val="0083767F"/>
    <w:rsid w:val="009D5056"/>
    <w:rsid w:val="009F06B1"/>
    <w:rsid w:val="00BE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16DB72-3230-45B0-A49E-5553C2912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710B6FA4.dotm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Schlund</dc:creator>
  <cp:keywords/>
  <dc:description/>
  <cp:lastModifiedBy>Michael Schlund</cp:lastModifiedBy>
  <cp:revision>3</cp:revision>
  <dcterms:created xsi:type="dcterms:W3CDTF">2014-10-06T06:06:00Z</dcterms:created>
  <dcterms:modified xsi:type="dcterms:W3CDTF">2014-10-06T08:16:00Z</dcterms:modified>
</cp:coreProperties>
</file>