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9D8" w:rsidRDefault="004E6F12">
      <w:r>
        <w:rPr>
          <w:noProof/>
          <w:lang w:eastAsia="de-DE"/>
        </w:rPr>
        <w:drawing>
          <wp:inline distT="0" distB="0" distL="0" distR="0" wp14:anchorId="2161F753" wp14:editId="214436B9">
            <wp:extent cx="5760720" cy="4470400"/>
            <wp:effectExtent l="0" t="0" r="0" b="635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7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659D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F12"/>
    <w:rsid w:val="004E6F12"/>
    <w:rsid w:val="00B65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82CAEC-3B37-4BF4-A42D-AE73E5B5B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96B7969E.dotm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Schlund</dc:creator>
  <cp:keywords/>
  <dc:description/>
  <cp:lastModifiedBy>Michael Schlund</cp:lastModifiedBy>
  <cp:revision>1</cp:revision>
  <dcterms:created xsi:type="dcterms:W3CDTF">2014-10-01T09:29:00Z</dcterms:created>
  <dcterms:modified xsi:type="dcterms:W3CDTF">2014-10-01T09:30:00Z</dcterms:modified>
</cp:coreProperties>
</file>