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533" w:rsidRDefault="00C85005">
      <w:r>
        <w:rPr>
          <w:noProof/>
          <w:lang w:eastAsia="de-DE"/>
        </w:rPr>
        <w:drawing>
          <wp:inline distT="0" distB="0" distL="0" distR="0" wp14:anchorId="3C92481B" wp14:editId="751A9856">
            <wp:extent cx="1790700" cy="267271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730" t="14347" r="35185"/>
                    <a:stretch/>
                  </pic:blipFill>
                  <pic:spPr bwMode="auto">
                    <a:xfrm>
                      <a:off x="0" y="0"/>
                      <a:ext cx="1790700" cy="2672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65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005"/>
    <w:rsid w:val="00846533"/>
    <w:rsid w:val="00C8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DB1C0-B3AC-42F7-AE65-72E51F9A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D41BE19F.dotm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1</cp:revision>
  <dcterms:created xsi:type="dcterms:W3CDTF">2014-09-24T11:31:00Z</dcterms:created>
  <dcterms:modified xsi:type="dcterms:W3CDTF">2014-09-24T11:31:00Z</dcterms:modified>
</cp:coreProperties>
</file>